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CA395" w14:textId="77777777" w:rsidR="00662568" w:rsidRDefault="00000000">
      <w:pPr>
        <w:rPr>
          <w:rFonts w:ascii="黑体" w:eastAsia="黑体" w:hAnsi="黑体" w:cs="宋体"/>
          <w:b/>
          <w:bCs/>
          <w:kern w:val="0"/>
          <w:sz w:val="32"/>
          <w:szCs w:val="32"/>
        </w:rPr>
      </w:pPr>
      <w:r>
        <w:rPr>
          <w:rFonts w:ascii="仿宋_GB2312" w:eastAsia="仿宋_GB2312" w:hint="eastAsia"/>
          <w:sz w:val="28"/>
          <w:szCs w:val="28"/>
        </w:rPr>
        <w:t xml:space="preserve">附件1：        </w:t>
      </w:r>
      <w:r>
        <w:rPr>
          <w:rFonts w:ascii="黑体" w:eastAsia="黑体" w:hAnsi="黑体" w:cs="宋体" w:hint="eastAsia"/>
          <w:b/>
          <w:bCs/>
          <w:kern w:val="0"/>
          <w:sz w:val="32"/>
          <w:szCs w:val="32"/>
        </w:rPr>
        <w:t>合肥学院主题团日活动经费资助表</w:t>
      </w:r>
    </w:p>
    <w:p w14:paraId="2DFC668B" w14:textId="77777777" w:rsidR="00662568" w:rsidRDefault="00662568">
      <w:pPr>
        <w:jc w:val="center"/>
        <w:rPr>
          <w:rFonts w:ascii="仿宋_GB2312" w:eastAsia="仿宋_GB2312"/>
          <w:b/>
          <w:sz w:val="24"/>
          <w:szCs w:val="44"/>
        </w:rPr>
      </w:pP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6"/>
        <w:gridCol w:w="1680"/>
        <w:gridCol w:w="1230"/>
        <w:gridCol w:w="114"/>
        <w:gridCol w:w="1266"/>
        <w:gridCol w:w="1665"/>
        <w:gridCol w:w="1569"/>
      </w:tblGrid>
      <w:tr w:rsidR="00662568" w14:paraId="061D26EE" w14:textId="77777777">
        <w:trPr>
          <w:cantSplit/>
          <w:trHeight w:val="441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6AD0D" w14:textId="77777777" w:rsidR="00662568" w:rsidRDefault="00000000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团支部名称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99B4D" w14:textId="77777777" w:rsidR="00662568" w:rsidRDefault="00662568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788B5" w14:textId="77777777" w:rsidR="00662568" w:rsidRDefault="00000000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负责人</w:t>
            </w: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42FEB" w14:textId="77777777" w:rsidR="00662568" w:rsidRDefault="00662568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F1A02" w14:textId="77777777" w:rsidR="00662568" w:rsidRDefault="00000000">
            <w:pPr>
              <w:ind w:rightChars="-222" w:right="-466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联系方式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5B2E7" w14:textId="77777777" w:rsidR="00662568" w:rsidRDefault="00662568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662568" w14:paraId="05961262" w14:textId="77777777">
        <w:trPr>
          <w:trHeight w:val="449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B383A" w14:textId="77777777" w:rsidR="00662568" w:rsidRDefault="00000000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活动名称</w:t>
            </w:r>
          </w:p>
        </w:tc>
        <w:tc>
          <w:tcPr>
            <w:tcW w:w="75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8D2A6" w14:textId="77777777" w:rsidR="00662568" w:rsidRDefault="00662568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662568" w14:paraId="3E7ABED9" w14:textId="77777777">
        <w:trPr>
          <w:trHeight w:val="456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BF88A" w14:textId="77777777" w:rsidR="00662568" w:rsidRDefault="00000000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活动主题</w:t>
            </w:r>
          </w:p>
        </w:tc>
        <w:tc>
          <w:tcPr>
            <w:tcW w:w="75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AB627" w14:textId="77777777" w:rsidR="00662568" w:rsidRDefault="00662568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662568" w14:paraId="17771D35" w14:textId="77777777">
        <w:trPr>
          <w:trHeight w:val="448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86C05" w14:textId="77777777" w:rsidR="00662568" w:rsidRDefault="00000000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活动目的</w:t>
            </w:r>
          </w:p>
        </w:tc>
        <w:tc>
          <w:tcPr>
            <w:tcW w:w="75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49F7C" w14:textId="77777777" w:rsidR="00662568" w:rsidRDefault="00662568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662568" w14:paraId="6EB5E33F" w14:textId="77777777">
        <w:trPr>
          <w:trHeight w:val="441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846D4" w14:textId="77777777" w:rsidR="00662568" w:rsidRDefault="00000000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活动时间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22549" w14:textId="77777777" w:rsidR="00662568" w:rsidRDefault="00662568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D1513" w14:textId="77777777" w:rsidR="00662568" w:rsidRDefault="00000000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活动地点</w:t>
            </w: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E2C2F" w14:textId="77777777" w:rsidR="00662568" w:rsidRDefault="00662568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1B5FB" w14:textId="77777777" w:rsidR="00662568" w:rsidRDefault="00000000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活动预期经费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F2CC8" w14:textId="77777777" w:rsidR="00662568" w:rsidRDefault="00662568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662568" w14:paraId="4150241E" w14:textId="77777777">
        <w:trPr>
          <w:cantSplit/>
          <w:trHeight w:val="447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BEBFC" w14:textId="77777777" w:rsidR="00662568" w:rsidRDefault="00000000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经费来源</w:t>
            </w:r>
          </w:p>
        </w:tc>
        <w:tc>
          <w:tcPr>
            <w:tcW w:w="75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90560" w14:textId="77777777" w:rsidR="00662568" w:rsidRDefault="00662568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662568" w14:paraId="4D187D4D" w14:textId="77777777">
        <w:trPr>
          <w:trHeight w:val="2125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6707C" w14:textId="77777777" w:rsidR="00662568" w:rsidRDefault="00000000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活</w:t>
            </w:r>
          </w:p>
          <w:p w14:paraId="529619DD" w14:textId="77777777" w:rsidR="00662568" w:rsidRDefault="00000000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动</w:t>
            </w:r>
          </w:p>
          <w:p w14:paraId="636B24CD" w14:textId="77777777" w:rsidR="00662568" w:rsidRDefault="00000000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简</w:t>
            </w:r>
          </w:p>
          <w:p w14:paraId="206FAD6F" w14:textId="77777777" w:rsidR="00662568" w:rsidRDefault="00000000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介</w:t>
            </w:r>
          </w:p>
        </w:tc>
        <w:tc>
          <w:tcPr>
            <w:tcW w:w="75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D3072" w14:textId="77777777" w:rsidR="00662568" w:rsidRDefault="00662568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662568" w14:paraId="03258D6D" w14:textId="77777777">
        <w:trPr>
          <w:trHeight w:val="2633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BBE6D" w14:textId="77777777" w:rsidR="00662568" w:rsidRDefault="00000000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活</w:t>
            </w:r>
          </w:p>
          <w:p w14:paraId="6F153210" w14:textId="77777777" w:rsidR="00662568" w:rsidRDefault="00000000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动</w:t>
            </w:r>
          </w:p>
          <w:p w14:paraId="1B2E812E" w14:textId="77777777" w:rsidR="00662568" w:rsidRDefault="00000000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效</w:t>
            </w:r>
          </w:p>
          <w:p w14:paraId="621E94CE" w14:textId="77777777" w:rsidR="00662568" w:rsidRDefault="00000000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果</w:t>
            </w:r>
          </w:p>
        </w:tc>
        <w:tc>
          <w:tcPr>
            <w:tcW w:w="75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F8D89" w14:textId="77777777" w:rsidR="00662568" w:rsidRDefault="00000000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F8CF48F" wp14:editId="5D8F1A8B">
                      <wp:simplePos x="0" y="0"/>
                      <wp:positionH relativeFrom="column">
                        <wp:posOffset>2034540</wp:posOffset>
                      </wp:positionH>
                      <wp:positionV relativeFrom="paragraph">
                        <wp:posOffset>3810</wp:posOffset>
                      </wp:positionV>
                      <wp:extent cx="635" cy="0"/>
                      <wp:effectExtent l="0" t="0" r="0" b="0"/>
                      <wp:wrapNone/>
                      <wp:docPr id="1" name="Lin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7110E0B" id="Line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0.2pt,.3pt" to="160.25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"/>
                  </w:pict>
                </mc:Fallback>
              </mc:AlternateContent>
            </w:r>
          </w:p>
        </w:tc>
      </w:tr>
      <w:tr w:rsidR="00662568" w14:paraId="0169F48D" w14:textId="77777777">
        <w:trPr>
          <w:cantSplit/>
          <w:trHeight w:val="1953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F3B1B" w14:textId="77777777" w:rsidR="00662568" w:rsidRDefault="00000000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宣</w:t>
            </w:r>
          </w:p>
          <w:p w14:paraId="277B509B" w14:textId="77777777" w:rsidR="00662568" w:rsidRDefault="00000000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传</w:t>
            </w:r>
          </w:p>
          <w:p w14:paraId="40D013F7" w14:textId="77777777" w:rsidR="00662568" w:rsidRDefault="00000000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方</w:t>
            </w:r>
          </w:p>
          <w:p w14:paraId="099AB36A" w14:textId="77777777" w:rsidR="00662568" w:rsidRDefault="00000000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式</w:t>
            </w:r>
          </w:p>
        </w:tc>
        <w:tc>
          <w:tcPr>
            <w:tcW w:w="75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1A454" w14:textId="77777777" w:rsidR="00662568" w:rsidRDefault="00662568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662568" w14:paraId="25D539BC" w14:textId="77777777">
        <w:trPr>
          <w:trHeight w:val="2441"/>
        </w:trPr>
        <w:tc>
          <w:tcPr>
            <w:tcW w:w="4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76404" w14:textId="77777777" w:rsidR="00662568" w:rsidRDefault="00000000">
            <w:pPr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lastRenderedPageBreak/>
              <w:t>上级团委意见</w:t>
            </w:r>
          </w:p>
          <w:p w14:paraId="5A24E065" w14:textId="77777777" w:rsidR="00662568" w:rsidRDefault="00662568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  <w:p w14:paraId="53C15A0F" w14:textId="77777777" w:rsidR="00662568" w:rsidRDefault="00662568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  <w:p w14:paraId="3BA8C359" w14:textId="77777777" w:rsidR="00662568" w:rsidRDefault="00662568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  <w:p w14:paraId="545AF543" w14:textId="77777777" w:rsidR="00662568" w:rsidRDefault="00662568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  <w:p w14:paraId="407FF391" w14:textId="77777777" w:rsidR="00662568" w:rsidRDefault="00662568">
            <w:pPr>
              <w:ind w:firstLineChars="700" w:firstLine="1680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  <w:p w14:paraId="07AFCE8E" w14:textId="77777777" w:rsidR="00662568" w:rsidRDefault="00000000">
            <w:pPr>
              <w:ind w:firstLineChars="700" w:firstLine="1680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盖 章</w:t>
            </w:r>
          </w:p>
          <w:p w14:paraId="7E93DEFF" w14:textId="77777777" w:rsidR="00662568" w:rsidRDefault="00000000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年  月  日</w:t>
            </w:r>
          </w:p>
        </w:tc>
        <w:tc>
          <w:tcPr>
            <w:tcW w:w="4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ECC6F" w14:textId="77777777" w:rsidR="00662568" w:rsidRDefault="00000000">
            <w:pPr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校团委意见</w:t>
            </w:r>
          </w:p>
          <w:p w14:paraId="4355721A" w14:textId="77777777" w:rsidR="00662568" w:rsidRDefault="00662568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  <w:p w14:paraId="400716A1" w14:textId="77777777" w:rsidR="00662568" w:rsidRDefault="00662568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  <w:p w14:paraId="6AFBE764" w14:textId="77777777" w:rsidR="00662568" w:rsidRDefault="00662568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  <w:p w14:paraId="5CE8DD6A" w14:textId="77777777" w:rsidR="00662568" w:rsidRDefault="00662568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  <w:p w14:paraId="6C830F89" w14:textId="77777777" w:rsidR="00662568" w:rsidRDefault="00662568">
            <w:pPr>
              <w:ind w:firstLineChars="1000" w:firstLine="2400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  <w:p w14:paraId="7AF7E76A" w14:textId="77777777" w:rsidR="00662568" w:rsidRDefault="00000000">
            <w:pPr>
              <w:ind w:firstLineChars="700" w:firstLine="1680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盖 章</w:t>
            </w:r>
          </w:p>
          <w:p w14:paraId="1375B609" w14:textId="77777777" w:rsidR="00662568" w:rsidRDefault="00000000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年  月  日</w:t>
            </w:r>
          </w:p>
        </w:tc>
      </w:tr>
    </w:tbl>
    <w:p w14:paraId="00149933" w14:textId="77777777" w:rsidR="00662568" w:rsidRDefault="00662568">
      <w:pPr>
        <w:rPr>
          <w:rFonts w:ascii="仿宋_GB2312" w:eastAsia="仿宋_GB2312"/>
          <w:sz w:val="28"/>
          <w:szCs w:val="28"/>
        </w:rPr>
      </w:pPr>
    </w:p>
    <w:p w14:paraId="3145D9F9" w14:textId="77777777" w:rsidR="00662568" w:rsidRDefault="00000000">
      <w:pPr>
        <w:rPr>
          <w:b/>
          <w:sz w:val="36"/>
          <w:szCs w:val="36"/>
        </w:rPr>
      </w:pPr>
      <w:r>
        <w:rPr>
          <w:rFonts w:ascii="仿宋_GB2312" w:eastAsia="仿宋_GB2312" w:hint="eastAsia"/>
          <w:sz w:val="28"/>
          <w:szCs w:val="28"/>
        </w:rPr>
        <w:t xml:space="preserve">附件2               </w:t>
      </w:r>
      <w:r>
        <w:rPr>
          <w:rFonts w:hint="eastAsia"/>
          <w:b/>
          <w:sz w:val="36"/>
          <w:szCs w:val="36"/>
        </w:rPr>
        <w:t>二级学院团日活动汇总表</w:t>
      </w:r>
    </w:p>
    <w:p w14:paraId="5FC7F1E2" w14:textId="77777777" w:rsidR="00662568" w:rsidRDefault="00000000">
      <w:pPr>
        <w:rPr>
          <w:rFonts w:ascii="宋体" w:hAnsi="宋体"/>
          <w:sz w:val="28"/>
          <w:szCs w:val="28"/>
        </w:rPr>
      </w:pPr>
      <w:r>
        <w:rPr>
          <w:rFonts w:hint="eastAsia"/>
          <w:sz w:val="28"/>
          <w:szCs w:val="28"/>
        </w:rPr>
        <w:t>学院：</w:t>
      </w:r>
      <w:r>
        <w:rPr>
          <w:rFonts w:ascii="宋体" w:hAnsi="宋体" w:hint="eastAsia"/>
          <w:sz w:val="28"/>
          <w:szCs w:val="28"/>
        </w:rPr>
        <w:t xml:space="preserve">＿＿＿＿＿＿                       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28"/>
        <w:gridCol w:w="1632"/>
        <w:gridCol w:w="2688"/>
        <w:gridCol w:w="1574"/>
      </w:tblGrid>
      <w:tr w:rsidR="00662568" w14:paraId="517F7345" w14:textId="77777777">
        <w:tc>
          <w:tcPr>
            <w:tcW w:w="2628" w:type="dxa"/>
          </w:tcPr>
          <w:p w14:paraId="14975D12" w14:textId="77777777" w:rsidR="00662568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团支部名称</w:t>
            </w:r>
          </w:p>
        </w:tc>
        <w:tc>
          <w:tcPr>
            <w:tcW w:w="1632" w:type="dxa"/>
          </w:tcPr>
          <w:p w14:paraId="0DDA3995" w14:textId="77777777" w:rsidR="00662568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活动负责人</w:t>
            </w:r>
          </w:p>
        </w:tc>
        <w:tc>
          <w:tcPr>
            <w:tcW w:w="2688" w:type="dxa"/>
          </w:tcPr>
          <w:p w14:paraId="07DFCBE5" w14:textId="77777777" w:rsidR="00662568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574" w:type="dxa"/>
          </w:tcPr>
          <w:p w14:paraId="2F9DBD99" w14:textId="77777777" w:rsidR="00662568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是否推优</w:t>
            </w:r>
          </w:p>
        </w:tc>
      </w:tr>
      <w:tr w:rsidR="00662568" w14:paraId="7B7C476E" w14:textId="77777777">
        <w:tc>
          <w:tcPr>
            <w:tcW w:w="2628" w:type="dxa"/>
          </w:tcPr>
          <w:p w14:paraId="2175EBFE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43EB4584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33D6B56A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4EFA82E4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</w:tr>
      <w:tr w:rsidR="00662568" w14:paraId="0AAA71A6" w14:textId="77777777">
        <w:tc>
          <w:tcPr>
            <w:tcW w:w="2628" w:type="dxa"/>
          </w:tcPr>
          <w:p w14:paraId="69CD48A9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0369656C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7D649488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16A31D5F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</w:tr>
      <w:tr w:rsidR="00662568" w14:paraId="2FD82666" w14:textId="77777777">
        <w:tc>
          <w:tcPr>
            <w:tcW w:w="2628" w:type="dxa"/>
          </w:tcPr>
          <w:p w14:paraId="47D6A041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0FCECB3D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0B578CAD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38BC6E16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</w:tr>
      <w:tr w:rsidR="00662568" w14:paraId="3CF6FF01" w14:textId="77777777">
        <w:tc>
          <w:tcPr>
            <w:tcW w:w="2628" w:type="dxa"/>
          </w:tcPr>
          <w:p w14:paraId="1245D9D2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1CC1FAB3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58BB5B59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26AC599F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</w:tr>
      <w:tr w:rsidR="00662568" w14:paraId="7F71EA10" w14:textId="77777777">
        <w:tc>
          <w:tcPr>
            <w:tcW w:w="2628" w:type="dxa"/>
          </w:tcPr>
          <w:p w14:paraId="6AA1A5D3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56636F09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3FA78EE0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1A2102B7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</w:tr>
      <w:tr w:rsidR="00662568" w14:paraId="208729E9" w14:textId="77777777">
        <w:tc>
          <w:tcPr>
            <w:tcW w:w="2628" w:type="dxa"/>
          </w:tcPr>
          <w:p w14:paraId="502D61DF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78107DCD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2BB720DA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2B741CF2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</w:tr>
      <w:tr w:rsidR="00662568" w14:paraId="4530C550" w14:textId="77777777">
        <w:tc>
          <w:tcPr>
            <w:tcW w:w="2628" w:type="dxa"/>
          </w:tcPr>
          <w:p w14:paraId="7C5F99BF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7A9A26E0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06D24E33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4D0EA084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</w:tr>
      <w:tr w:rsidR="00662568" w14:paraId="47939A69" w14:textId="77777777">
        <w:tc>
          <w:tcPr>
            <w:tcW w:w="2628" w:type="dxa"/>
          </w:tcPr>
          <w:p w14:paraId="7B0E7456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7492051E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20DB5619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1982BCD9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</w:tr>
      <w:tr w:rsidR="00662568" w14:paraId="60A08F8A" w14:textId="77777777">
        <w:tc>
          <w:tcPr>
            <w:tcW w:w="2628" w:type="dxa"/>
          </w:tcPr>
          <w:p w14:paraId="04979639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466AC7A6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0979F4F6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26B74A0D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</w:tr>
      <w:tr w:rsidR="00662568" w14:paraId="72CF1D0C" w14:textId="77777777">
        <w:tc>
          <w:tcPr>
            <w:tcW w:w="2628" w:type="dxa"/>
          </w:tcPr>
          <w:p w14:paraId="0AAF9187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0C6EAD35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0CF77079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0BA27780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</w:tr>
      <w:tr w:rsidR="00662568" w14:paraId="37FFF390" w14:textId="77777777">
        <w:tc>
          <w:tcPr>
            <w:tcW w:w="2628" w:type="dxa"/>
          </w:tcPr>
          <w:p w14:paraId="0E9A545E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51A34921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00394C90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313ACE0F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</w:tr>
      <w:tr w:rsidR="00662568" w14:paraId="0B4614D0" w14:textId="77777777">
        <w:tc>
          <w:tcPr>
            <w:tcW w:w="2628" w:type="dxa"/>
          </w:tcPr>
          <w:p w14:paraId="712FA291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4B7C8AEA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03E9FEC4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42DF4AD1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</w:tr>
      <w:tr w:rsidR="00662568" w14:paraId="741CF467" w14:textId="77777777">
        <w:tc>
          <w:tcPr>
            <w:tcW w:w="2628" w:type="dxa"/>
          </w:tcPr>
          <w:p w14:paraId="1A991DB9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7F15F17C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07DE137E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6D9E7C8C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</w:tr>
      <w:tr w:rsidR="00662568" w14:paraId="2F622A0F" w14:textId="77777777">
        <w:tc>
          <w:tcPr>
            <w:tcW w:w="2628" w:type="dxa"/>
          </w:tcPr>
          <w:p w14:paraId="15D902D7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414EA97A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01C89014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064C122E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</w:tr>
      <w:tr w:rsidR="00662568" w14:paraId="1636CD10" w14:textId="77777777">
        <w:tc>
          <w:tcPr>
            <w:tcW w:w="2628" w:type="dxa"/>
          </w:tcPr>
          <w:p w14:paraId="63F44686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2D425F68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6652D6F8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130DDF28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</w:tr>
    </w:tbl>
    <w:p w14:paraId="4F6595E2" w14:textId="77777777" w:rsidR="00662568" w:rsidRDefault="00662568">
      <w:pPr>
        <w:rPr>
          <w:sz w:val="28"/>
          <w:szCs w:val="28"/>
        </w:rPr>
      </w:pPr>
    </w:p>
    <w:p w14:paraId="0733EC5A" w14:textId="77777777" w:rsidR="00662568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</w:t>
      </w:r>
      <w:r>
        <w:rPr>
          <w:rFonts w:hint="eastAsia"/>
          <w:sz w:val="28"/>
          <w:szCs w:val="28"/>
        </w:rPr>
        <w:t>二级学院团委签字（盖章）：</w:t>
      </w:r>
    </w:p>
    <w:p w14:paraId="6DFEE5BA" w14:textId="77777777" w:rsidR="00662568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</w:p>
    <w:p w14:paraId="66BFF0C7" w14:textId="2EA54840" w:rsidR="00662568" w:rsidRDefault="00000000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hint="eastAsia"/>
          <w:sz w:val="24"/>
        </w:rPr>
        <w:t>备注：本表统计本学院所有开展团日活动的班级</w:t>
      </w:r>
      <w:r w:rsidR="008D53C7">
        <w:rPr>
          <w:rFonts w:hint="eastAsia"/>
          <w:sz w:val="24"/>
        </w:rPr>
        <w:t>团</w:t>
      </w:r>
      <w:r>
        <w:rPr>
          <w:rFonts w:hint="eastAsia"/>
          <w:sz w:val="24"/>
        </w:rPr>
        <w:t>支部。</w:t>
      </w:r>
    </w:p>
    <w:p w14:paraId="6C84E4D2" w14:textId="77777777" w:rsidR="00662568" w:rsidRDefault="00662568"/>
    <w:p w14:paraId="414B4706" w14:textId="77777777" w:rsidR="00662568" w:rsidRDefault="00000000">
      <w:pPr>
        <w:rPr>
          <w:b/>
          <w:sz w:val="36"/>
          <w:szCs w:val="36"/>
        </w:rPr>
      </w:pPr>
      <w:r>
        <w:rPr>
          <w:rFonts w:ascii="仿宋_GB2312" w:eastAsia="仿宋_GB2312" w:hint="eastAsia"/>
          <w:sz w:val="28"/>
          <w:szCs w:val="28"/>
        </w:rPr>
        <w:t xml:space="preserve">附件3              </w:t>
      </w:r>
      <w:r>
        <w:rPr>
          <w:rFonts w:hint="eastAsia"/>
          <w:b/>
          <w:sz w:val="36"/>
          <w:szCs w:val="36"/>
        </w:rPr>
        <w:t>学生社团团日活动汇总表</w:t>
      </w:r>
    </w:p>
    <w:p w14:paraId="7FF07908" w14:textId="77777777" w:rsidR="00662568" w:rsidRDefault="00000000">
      <w:pPr>
        <w:rPr>
          <w:rFonts w:ascii="宋体" w:hAnsi="宋体"/>
          <w:sz w:val="28"/>
          <w:szCs w:val="28"/>
        </w:rPr>
      </w:pPr>
      <w:r>
        <w:rPr>
          <w:rFonts w:hint="eastAsia"/>
          <w:sz w:val="28"/>
          <w:szCs w:val="28"/>
        </w:rPr>
        <w:t>社团：</w:t>
      </w:r>
      <w:r>
        <w:rPr>
          <w:rFonts w:ascii="宋体" w:hAnsi="宋体" w:hint="eastAsia"/>
          <w:sz w:val="28"/>
          <w:szCs w:val="28"/>
        </w:rPr>
        <w:t xml:space="preserve">＿＿＿＿＿＿                       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2628"/>
        <w:gridCol w:w="1632"/>
        <w:gridCol w:w="2688"/>
        <w:gridCol w:w="1574"/>
      </w:tblGrid>
      <w:tr w:rsidR="00662568" w14:paraId="5E443B91" w14:textId="77777777">
        <w:tc>
          <w:tcPr>
            <w:tcW w:w="2628" w:type="dxa"/>
          </w:tcPr>
          <w:p w14:paraId="47602F87" w14:textId="77777777" w:rsidR="00662568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社团支部名称</w:t>
            </w:r>
          </w:p>
        </w:tc>
        <w:tc>
          <w:tcPr>
            <w:tcW w:w="1632" w:type="dxa"/>
          </w:tcPr>
          <w:p w14:paraId="500C1F31" w14:textId="77777777" w:rsidR="00662568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活动负责人</w:t>
            </w:r>
          </w:p>
        </w:tc>
        <w:tc>
          <w:tcPr>
            <w:tcW w:w="2688" w:type="dxa"/>
          </w:tcPr>
          <w:p w14:paraId="7C1569C6" w14:textId="77777777" w:rsidR="00662568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574" w:type="dxa"/>
          </w:tcPr>
          <w:p w14:paraId="5C87BC00" w14:textId="77777777" w:rsidR="00662568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是否推优</w:t>
            </w:r>
          </w:p>
        </w:tc>
      </w:tr>
      <w:tr w:rsidR="00662568" w14:paraId="6F7D15F4" w14:textId="77777777">
        <w:tc>
          <w:tcPr>
            <w:tcW w:w="2628" w:type="dxa"/>
          </w:tcPr>
          <w:p w14:paraId="7AAE1545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0372F1FB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6BB9CBAD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51C78D1B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</w:tr>
      <w:tr w:rsidR="00662568" w14:paraId="29C98BF2" w14:textId="77777777">
        <w:tc>
          <w:tcPr>
            <w:tcW w:w="2628" w:type="dxa"/>
          </w:tcPr>
          <w:p w14:paraId="2CC026FB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62A4300A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4FD3ED10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103A5B34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</w:tr>
      <w:tr w:rsidR="00662568" w14:paraId="2511E5CF" w14:textId="77777777">
        <w:tc>
          <w:tcPr>
            <w:tcW w:w="2628" w:type="dxa"/>
          </w:tcPr>
          <w:p w14:paraId="340A8347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125B15C2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4B5E7A95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02918E6F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</w:tr>
      <w:tr w:rsidR="00662568" w14:paraId="7F031385" w14:textId="77777777">
        <w:tc>
          <w:tcPr>
            <w:tcW w:w="2628" w:type="dxa"/>
          </w:tcPr>
          <w:p w14:paraId="3AA9F37E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24EF0995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014F66AF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5E22FAF9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</w:tr>
      <w:tr w:rsidR="00662568" w14:paraId="11516406" w14:textId="77777777">
        <w:tc>
          <w:tcPr>
            <w:tcW w:w="2628" w:type="dxa"/>
          </w:tcPr>
          <w:p w14:paraId="3410E4A8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0720C6F1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0F7CD116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426E020C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</w:tr>
      <w:tr w:rsidR="00662568" w14:paraId="6A60CC72" w14:textId="77777777">
        <w:tc>
          <w:tcPr>
            <w:tcW w:w="2628" w:type="dxa"/>
          </w:tcPr>
          <w:p w14:paraId="7A76EF9A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3FD2D457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1628EEF1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3B634527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</w:tr>
      <w:tr w:rsidR="00662568" w14:paraId="17D6E425" w14:textId="77777777">
        <w:tc>
          <w:tcPr>
            <w:tcW w:w="2628" w:type="dxa"/>
          </w:tcPr>
          <w:p w14:paraId="1E90251B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1AEC41AC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74A0142F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3C3351D3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</w:tr>
      <w:tr w:rsidR="00662568" w14:paraId="224A3E57" w14:textId="77777777">
        <w:tc>
          <w:tcPr>
            <w:tcW w:w="2628" w:type="dxa"/>
          </w:tcPr>
          <w:p w14:paraId="29FB26C6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230B50C6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0426836A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548C37EC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</w:tr>
      <w:tr w:rsidR="00662568" w14:paraId="32D1C368" w14:textId="77777777">
        <w:tc>
          <w:tcPr>
            <w:tcW w:w="2628" w:type="dxa"/>
          </w:tcPr>
          <w:p w14:paraId="15464EC6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4548BA20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1219404F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6DC4D2A4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</w:tr>
      <w:tr w:rsidR="00662568" w14:paraId="087CDF56" w14:textId="77777777">
        <w:tc>
          <w:tcPr>
            <w:tcW w:w="2628" w:type="dxa"/>
          </w:tcPr>
          <w:p w14:paraId="344240ED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6CC19D43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5ABAF306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510A055F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</w:tr>
      <w:tr w:rsidR="00662568" w14:paraId="49552435" w14:textId="77777777">
        <w:tc>
          <w:tcPr>
            <w:tcW w:w="2628" w:type="dxa"/>
          </w:tcPr>
          <w:p w14:paraId="3990A735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7D6B623C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1BA48AAA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126860C5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</w:tr>
      <w:tr w:rsidR="00662568" w14:paraId="33872940" w14:textId="77777777">
        <w:tc>
          <w:tcPr>
            <w:tcW w:w="2628" w:type="dxa"/>
          </w:tcPr>
          <w:p w14:paraId="625AD966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5252F738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53E2FF07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465E87A9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</w:tr>
      <w:tr w:rsidR="00662568" w14:paraId="43BACF43" w14:textId="77777777">
        <w:tc>
          <w:tcPr>
            <w:tcW w:w="2628" w:type="dxa"/>
          </w:tcPr>
          <w:p w14:paraId="63464155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194545DA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11958C39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313119E2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</w:tr>
      <w:tr w:rsidR="00662568" w14:paraId="00FCC639" w14:textId="77777777">
        <w:tc>
          <w:tcPr>
            <w:tcW w:w="2628" w:type="dxa"/>
          </w:tcPr>
          <w:p w14:paraId="70AE2736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642335B5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35D03A98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1064AAE5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</w:tr>
      <w:tr w:rsidR="00662568" w14:paraId="6EBC00ED" w14:textId="77777777">
        <w:tc>
          <w:tcPr>
            <w:tcW w:w="2628" w:type="dxa"/>
          </w:tcPr>
          <w:p w14:paraId="7C4D2091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35E74CCB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0579DF57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2F79CD0C" w14:textId="77777777" w:rsidR="00662568" w:rsidRDefault="00662568">
            <w:pPr>
              <w:jc w:val="center"/>
              <w:rPr>
                <w:sz w:val="28"/>
                <w:szCs w:val="28"/>
              </w:rPr>
            </w:pPr>
          </w:p>
        </w:tc>
      </w:tr>
    </w:tbl>
    <w:p w14:paraId="3D7C6D73" w14:textId="77777777" w:rsidR="00662568" w:rsidRDefault="00662568">
      <w:pPr>
        <w:rPr>
          <w:sz w:val="28"/>
          <w:szCs w:val="28"/>
        </w:rPr>
      </w:pPr>
    </w:p>
    <w:p w14:paraId="697F973D" w14:textId="55036B6C" w:rsidR="00662568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</w:t>
      </w:r>
      <w:r w:rsidR="00F640AA">
        <w:rPr>
          <w:rFonts w:hint="eastAsia"/>
          <w:sz w:val="28"/>
          <w:szCs w:val="28"/>
        </w:rPr>
        <w:t>学生社团管理办公室</w:t>
      </w:r>
      <w:r>
        <w:rPr>
          <w:rFonts w:hint="eastAsia"/>
          <w:sz w:val="28"/>
          <w:szCs w:val="28"/>
        </w:rPr>
        <w:t>（盖章）：</w:t>
      </w:r>
    </w:p>
    <w:p w14:paraId="5ED9DD6B" w14:textId="77777777" w:rsidR="00662568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</w:p>
    <w:p w14:paraId="67103F0A" w14:textId="125DAC3D" w:rsidR="00662568" w:rsidRDefault="00000000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hint="eastAsia"/>
          <w:sz w:val="24"/>
        </w:rPr>
        <w:t>备注：本表统计所有开展团日活动的</w:t>
      </w:r>
      <w:r w:rsidR="008D53C7">
        <w:rPr>
          <w:rFonts w:hint="eastAsia"/>
          <w:sz w:val="24"/>
        </w:rPr>
        <w:t>学生</w:t>
      </w:r>
      <w:r>
        <w:rPr>
          <w:rFonts w:hint="eastAsia"/>
          <w:sz w:val="24"/>
        </w:rPr>
        <w:t>社团</w:t>
      </w:r>
      <w:r w:rsidR="008D53C7">
        <w:rPr>
          <w:rFonts w:hint="eastAsia"/>
          <w:sz w:val="24"/>
        </w:rPr>
        <w:t>团</w:t>
      </w:r>
      <w:r>
        <w:rPr>
          <w:rFonts w:hint="eastAsia"/>
          <w:sz w:val="24"/>
        </w:rPr>
        <w:t>支部。</w:t>
      </w:r>
    </w:p>
    <w:p w14:paraId="754F556C" w14:textId="77777777" w:rsidR="00662568" w:rsidRDefault="00662568"/>
    <w:sectPr w:rsidR="0066256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Q0MzYzsDCyMDQ0NzNU0lEKTi0uzszPAykwrAUAF51uXSwAAAA="/>
    <w:docVar w:name="commondata" w:val="eyJoZGlkIjoiMjA2NDA5NDNkZWQzYTdiMGRhOTI3OTc5ZDdjZTM2Y2QifQ=="/>
  </w:docVars>
  <w:rsids>
    <w:rsidRoot w:val="32A30028"/>
    <w:rsid w:val="00662568"/>
    <w:rsid w:val="008D53C7"/>
    <w:rsid w:val="00EE62AC"/>
    <w:rsid w:val="00F640AA"/>
    <w:rsid w:val="00FF1746"/>
    <w:rsid w:val="01132D51"/>
    <w:rsid w:val="150833E4"/>
    <w:rsid w:val="2C9F5E1F"/>
    <w:rsid w:val="32A30028"/>
    <w:rsid w:val="33907210"/>
    <w:rsid w:val="358113FB"/>
    <w:rsid w:val="380A12EE"/>
    <w:rsid w:val="44F04025"/>
    <w:rsid w:val="4A5A3A5A"/>
    <w:rsid w:val="5E074B93"/>
    <w:rsid w:val="617D7CA3"/>
    <w:rsid w:val="6BA05FEA"/>
    <w:rsid w:val="6D535020"/>
    <w:rsid w:val="70CE5958"/>
    <w:rsid w:val="7B4C5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87ACC1E"/>
  <w15:docId w15:val="{E8F0BD44-FCBA-49EA-B940-D256FBD72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-PC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4</TotalTime>
  <Pages>4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DELL-PC</dc:creator>
  <cp:lastModifiedBy>zhicheng LIU</cp:lastModifiedBy>
  <cp:revision>7</cp:revision>
  <dcterms:created xsi:type="dcterms:W3CDTF">2018-04-12T01:05:00Z</dcterms:created>
  <dcterms:modified xsi:type="dcterms:W3CDTF">2022-10-25T09:28:00Z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9F448D45894245DCAEFF1F1E8274D8C0</vt:lpwstr>
  </property>
</Properties>
</file>